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COASectionHeader"/>
          <w:rFonts w:cs="Segoe UI"/>
          <w:sz w:val="20"/>
          <w:szCs w:val="20"/>
        </w:rPr>
        <w:id w:val="1492289963"/>
        <w:placeholder>
          <w:docPart w:val="31A0FF0B5C024B539FD1CEE40AD7D7F8"/>
        </w:placeholder>
      </w:sdtPr>
      <w:sdtEndPr>
        <w:rPr>
          <w:rStyle w:val="DefaultParagraphFont"/>
          <w:rFonts w:ascii="Arial" w:hAnsi="Arial"/>
          <w:b w:val="0"/>
        </w:rPr>
      </w:sdtEndPr>
      <w:sdtContent>
        <w:p w14:paraId="5C3FF19B" w14:textId="5ADA29F1" w:rsidR="00631763" w:rsidRPr="005F0142" w:rsidRDefault="0000547D" w:rsidP="00DF3EEE">
          <w:pPr>
            <w:spacing w:after="96" w:line="240" w:lineRule="auto"/>
            <w:rPr>
              <w:rFonts w:ascii="Segoe UI" w:hAnsi="Segoe UI" w:cs="Segoe UI"/>
              <w:b/>
              <w:sz w:val="20"/>
              <w:szCs w:val="20"/>
            </w:rPr>
          </w:pPr>
          <w:r>
            <w:rPr>
              <w:rFonts w:ascii="Segoe UI" w:hAnsi="Segoe UI" w:cs="Segoe UI"/>
              <w:b/>
              <w:sz w:val="20"/>
              <w:szCs w:val="20"/>
            </w:rPr>
            <w:t>Homeless</w:t>
          </w:r>
          <w:r w:rsidR="00157DC0">
            <w:rPr>
              <w:rFonts w:ascii="Segoe UI" w:hAnsi="Segoe UI" w:cs="Segoe UI"/>
              <w:b/>
              <w:sz w:val="20"/>
              <w:szCs w:val="20"/>
            </w:rPr>
            <w:t>ness</w:t>
          </w:r>
          <w:r>
            <w:rPr>
              <w:rFonts w:ascii="Segoe UI" w:hAnsi="Segoe UI" w:cs="Segoe UI"/>
              <w:b/>
              <w:sz w:val="20"/>
              <w:szCs w:val="20"/>
            </w:rPr>
            <w:t xml:space="preserve"> </w:t>
          </w:r>
          <w:r w:rsidR="004D16B8">
            <w:rPr>
              <w:rFonts w:ascii="Segoe UI" w:hAnsi="Segoe UI" w:cs="Segoe UI"/>
              <w:b/>
              <w:sz w:val="20"/>
              <w:szCs w:val="20"/>
            </w:rPr>
            <w:t xml:space="preserve">Committee – </w:t>
          </w:r>
          <w:r w:rsidR="003F0421">
            <w:rPr>
              <w:rFonts w:ascii="Segoe UI" w:hAnsi="Segoe UI" w:cs="Segoe UI"/>
              <w:b/>
              <w:sz w:val="20"/>
              <w:szCs w:val="20"/>
            </w:rPr>
            <w:t xml:space="preserve">HC </w:t>
          </w:r>
          <w:r w:rsidR="00E4222B">
            <w:rPr>
              <w:rFonts w:ascii="Segoe UI" w:hAnsi="Segoe UI" w:cs="Segoe UI"/>
              <w:b/>
              <w:sz w:val="20"/>
              <w:szCs w:val="20"/>
            </w:rPr>
            <w:t>Sub</w:t>
          </w:r>
          <w:r w:rsidR="004D16B8">
            <w:rPr>
              <w:rFonts w:ascii="Segoe UI" w:hAnsi="Segoe UI" w:cs="Segoe UI"/>
              <w:b/>
              <w:sz w:val="20"/>
              <w:szCs w:val="20"/>
            </w:rPr>
            <w:t>c</w:t>
          </w:r>
          <w:r>
            <w:rPr>
              <w:rFonts w:ascii="Segoe UI" w:hAnsi="Segoe UI" w:cs="Segoe UI"/>
              <w:b/>
              <w:sz w:val="20"/>
              <w:szCs w:val="20"/>
            </w:rPr>
            <w:t>ommittee</w:t>
          </w:r>
          <w:r w:rsidR="000F2791">
            <w:rPr>
              <w:rFonts w:ascii="Segoe UI" w:hAnsi="Segoe UI" w:cs="Segoe UI"/>
              <w:b/>
              <w:sz w:val="20"/>
              <w:szCs w:val="20"/>
            </w:rPr>
            <w:t xml:space="preserve"> </w:t>
          </w:r>
        </w:p>
      </w:sdtContent>
    </w:sdt>
    <w:sdt>
      <w:sdtPr>
        <w:rPr>
          <w:rStyle w:val="COABodyText"/>
          <w:rFonts w:cs="Segoe UI"/>
          <w:szCs w:val="20"/>
        </w:rPr>
        <w:id w:val="1446034572"/>
        <w:placeholder>
          <w:docPart w:val="4344EA4200E94F78B1B9A53C0C71BAAD"/>
        </w:placeholder>
      </w:sdtPr>
      <w:sdtEndPr>
        <w:rPr>
          <w:rStyle w:val="DefaultParagraphFont"/>
          <w:rFonts w:ascii="Arial" w:hAnsi="Arial"/>
          <w:sz w:val="22"/>
        </w:rPr>
      </w:sdtEndPr>
      <w:sdtContent>
        <w:p w14:paraId="1C249E9A" w14:textId="20A2F71E" w:rsidR="00DF3EEE" w:rsidRPr="00DF3EEE" w:rsidRDefault="00C00815" w:rsidP="00DF3EEE">
          <w:pPr>
            <w:spacing w:after="96" w:line="240" w:lineRule="auto"/>
            <w:rPr>
              <w:rFonts w:ascii="Segoe UI" w:hAnsi="Segoe UI" w:cs="Segoe UI"/>
              <w:sz w:val="20"/>
              <w:szCs w:val="20"/>
            </w:rPr>
          </w:pPr>
          <w:r>
            <w:rPr>
              <w:rStyle w:val="COABodyText"/>
              <w:rFonts w:cs="Segoe UI"/>
              <w:szCs w:val="20"/>
            </w:rPr>
            <w:t>August</w:t>
          </w:r>
          <w:r w:rsidR="00CE67D1">
            <w:rPr>
              <w:rStyle w:val="COABodyText"/>
              <w:rFonts w:cs="Segoe UI"/>
              <w:szCs w:val="20"/>
            </w:rPr>
            <w:t xml:space="preserve"> </w:t>
          </w:r>
          <w:r>
            <w:rPr>
              <w:rStyle w:val="COABodyText"/>
              <w:rFonts w:cs="Segoe UI"/>
              <w:szCs w:val="20"/>
            </w:rPr>
            <w:t>18</w:t>
          </w:r>
          <w:r w:rsidR="00CE67D1">
            <w:rPr>
              <w:rStyle w:val="COABodyText"/>
              <w:rFonts w:cs="Segoe UI"/>
              <w:szCs w:val="20"/>
            </w:rPr>
            <w:t xml:space="preserve">, </w:t>
          </w:r>
          <w:proofErr w:type="gramStart"/>
          <w:r w:rsidR="00CE67D1">
            <w:rPr>
              <w:rStyle w:val="COABodyText"/>
              <w:rFonts w:cs="Segoe UI"/>
              <w:szCs w:val="20"/>
            </w:rPr>
            <w:t>202</w:t>
          </w:r>
          <w:r w:rsidR="00812573">
            <w:rPr>
              <w:rStyle w:val="COABodyText"/>
              <w:rFonts w:cs="Segoe UI"/>
              <w:szCs w:val="20"/>
            </w:rPr>
            <w:t>6</w:t>
          </w:r>
          <w:proofErr w:type="gramEnd"/>
          <w:r w:rsidR="00DF5014">
            <w:rPr>
              <w:rStyle w:val="COABodyText"/>
              <w:rFonts w:cs="Segoe UI"/>
              <w:szCs w:val="20"/>
            </w:rPr>
            <w:t xml:space="preserve"> </w:t>
          </w:r>
          <w:proofErr w:type="gramStart"/>
          <w:r w:rsidR="00DF5014">
            <w:rPr>
              <w:rStyle w:val="COABodyText"/>
              <w:rFonts w:cs="Segoe UI"/>
              <w:szCs w:val="20"/>
            </w:rPr>
            <w:t xml:space="preserve">| </w:t>
          </w:r>
          <w:r w:rsidR="009E1D9F">
            <w:rPr>
              <w:rStyle w:val="COABodyText"/>
              <w:rFonts w:cs="Segoe UI"/>
              <w:szCs w:val="20"/>
            </w:rPr>
            <w:t xml:space="preserve"> </w:t>
          </w:r>
          <w:r w:rsidR="005B7071">
            <w:rPr>
              <w:rStyle w:val="COABodyText"/>
              <w:rFonts w:cs="Segoe UI"/>
              <w:szCs w:val="20"/>
            </w:rPr>
            <w:t>8</w:t>
          </w:r>
          <w:proofErr w:type="gramEnd"/>
          <w:r w:rsidR="005B7071">
            <w:rPr>
              <w:rStyle w:val="COABodyText"/>
              <w:rFonts w:cs="Segoe UI"/>
              <w:szCs w:val="20"/>
            </w:rPr>
            <w:t>:30</w:t>
          </w:r>
          <w:r w:rsidR="0000547D">
            <w:rPr>
              <w:rStyle w:val="COABodyText"/>
              <w:rFonts w:cs="Segoe UI"/>
              <w:szCs w:val="20"/>
            </w:rPr>
            <w:t xml:space="preserve"> AM</w:t>
          </w:r>
          <w:r w:rsidR="00961F40">
            <w:rPr>
              <w:rStyle w:val="COABodyText"/>
              <w:rFonts w:cs="Segoe UI"/>
              <w:szCs w:val="20"/>
            </w:rPr>
            <w:t xml:space="preserve"> – </w:t>
          </w:r>
          <w:r w:rsidR="005B7071">
            <w:rPr>
              <w:rStyle w:val="COABodyText"/>
              <w:rFonts w:cs="Segoe UI"/>
              <w:szCs w:val="20"/>
            </w:rPr>
            <w:t>9:00 A</w:t>
          </w:r>
          <w:r w:rsidR="00961F40">
            <w:rPr>
              <w:rStyle w:val="COABodyText"/>
              <w:rFonts w:cs="Segoe UI"/>
              <w:szCs w:val="20"/>
            </w:rPr>
            <w:t>M</w:t>
          </w:r>
          <w:r w:rsidR="009E1D9F">
            <w:rPr>
              <w:rStyle w:val="COABodyText"/>
              <w:rFonts w:cs="Segoe UI"/>
              <w:szCs w:val="20"/>
            </w:rPr>
            <w:t xml:space="preserve"> </w:t>
          </w:r>
        </w:p>
      </w:sdtContent>
    </w:sdt>
    <w:sdt>
      <w:sdtPr>
        <w:rPr>
          <w:rStyle w:val="COABodyText"/>
          <w:rFonts w:cs="Segoe UI"/>
          <w:szCs w:val="20"/>
        </w:rPr>
        <w:id w:val="-1917701092"/>
        <w:placeholder>
          <w:docPart w:val="301A8DED29414C7F8372998F7993D2BC"/>
        </w:placeholder>
      </w:sdtPr>
      <w:sdtEndPr>
        <w:rPr>
          <w:rStyle w:val="DefaultParagraphFont"/>
          <w:rFonts w:ascii="Arial" w:hAnsi="Arial"/>
          <w:sz w:val="22"/>
        </w:rPr>
      </w:sdtEndPr>
      <w:sdtContent>
        <w:p w14:paraId="43E544E0" w14:textId="6BCF4887" w:rsidR="00DF3EEE" w:rsidRDefault="00823C6E" w:rsidP="00DF3EEE">
          <w:pPr>
            <w:spacing w:after="96" w:line="240" w:lineRule="auto"/>
            <w:rPr>
              <w:rFonts w:ascii="Segoe UI" w:hAnsi="Segoe UI" w:cs="Segoe UI"/>
              <w:sz w:val="20"/>
              <w:szCs w:val="20"/>
            </w:rPr>
          </w:pPr>
          <w:r>
            <w:rPr>
              <w:rStyle w:val="COABodyText"/>
              <w:rFonts w:cs="Segoe UI"/>
              <w:szCs w:val="20"/>
            </w:rPr>
            <w:t>Auburn Resource Center @ 121 Mill Street, ARC Conference Room</w:t>
          </w:r>
        </w:p>
      </w:sdtContent>
    </w:sdt>
    <w:p w14:paraId="4D90116D" w14:textId="77777777" w:rsidR="00DF3EEE" w:rsidRDefault="00DF3EEE" w:rsidP="00DF3EEE">
      <w:pPr>
        <w:spacing w:after="96" w:line="240" w:lineRule="auto"/>
        <w:rPr>
          <w:rFonts w:ascii="Segoe UI" w:hAnsi="Segoe UI" w:cs="Segoe UI"/>
          <w:sz w:val="20"/>
          <w:szCs w:val="20"/>
        </w:rPr>
      </w:pPr>
    </w:p>
    <w:sdt>
      <w:sdtPr>
        <w:rPr>
          <w:rStyle w:val="COABodyText"/>
        </w:rPr>
        <w:id w:val="130227939"/>
        <w:placeholder>
          <w:docPart w:val="E276980856E849DFBCF11325610D687C"/>
        </w:placeholder>
      </w:sdtPr>
      <w:sdtEndPr>
        <w:rPr>
          <w:rStyle w:val="DefaultParagraphFont"/>
          <w:rFonts w:ascii="Arial" w:hAnsi="Arial"/>
          <w:sz w:val="22"/>
        </w:rPr>
      </w:sdtEndPr>
      <w:sdtContent>
        <w:sdt>
          <w:sdtPr>
            <w:rPr>
              <w:rStyle w:val="COABodyText"/>
            </w:rPr>
            <w:id w:val="1447420194"/>
            <w:placeholder>
              <w:docPart w:val="ED4344E707A643BC8F8F7AE86833F5E9"/>
            </w:placeholder>
          </w:sdtPr>
          <w:sdtEndPr>
            <w:rPr>
              <w:rStyle w:val="DefaultParagraphFont"/>
              <w:rFonts w:ascii="Arial" w:hAnsi="Arial"/>
              <w:sz w:val="22"/>
            </w:rPr>
          </w:sdtEndPr>
          <w:sdtContent>
            <w:p w14:paraId="18C6C4DB" w14:textId="583B55F1" w:rsidR="00424102" w:rsidRPr="00D01D3D" w:rsidRDefault="00C979E1" w:rsidP="00D01D3D">
              <w:pPr>
                <w:spacing w:after="96" w:line="240" w:lineRule="auto"/>
                <w:rPr>
                  <w:rFonts w:ascii="Segoe UI" w:hAnsi="Segoe UI"/>
                  <w:sz w:val="20"/>
                </w:rPr>
              </w:pPr>
              <w:r w:rsidRPr="005A1550">
                <w:rPr>
                  <w:b/>
                  <w:bCs/>
                  <w:color w:val="000000" w:themeColor="text1"/>
                </w:rPr>
                <w:t xml:space="preserve">Purpose of the </w:t>
              </w:r>
              <w:r w:rsidR="005B00E5">
                <w:rPr>
                  <w:b/>
                  <w:bCs/>
                  <w:color w:val="000000" w:themeColor="text1"/>
                </w:rPr>
                <w:t>subc</w:t>
              </w:r>
              <w:r w:rsidRPr="005A1550">
                <w:rPr>
                  <w:b/>
                  <w:bCs/>
                  <w:color w:val="000000" w:themeColor="text1"/>
                </w:rPr>
                <w:t>ommittee</w:t>
              </w:r>
              <w:r w:rsidRPr="005A1550">
                <w:rPr>
                  <w:color w:val="000000" w:themeColor="text1"/>
                </w:rPr>
                <w:t>: The purpose of th</w:t>
              </w:r>
              <w:r w:rsidR="005B00E5">
                <w:rPr>
                  <w:color w:val="000000" w:themeColor="text1"/>
                </w:rPr>
                <w:t>is</w:t>
              </w:r>
              <w:r w:rsidR="000F2791">
                <w:rPr>
                  <w:color w:val="000000" w:themeColor="text1"/>
                </w:rPr>
                <w:t xml:space="preserve"> subcommittee </w:t>
              </w:r>
              <w:r w:rsidR="00320FD1">
                <w:rPr>
                  <w:color w:val="000000" w:themeColor="text1"/>
                </w:rPr>
                <w:t xml:space="preserve">meeting is to </w:t>
              </w:r>
              <w:r w:rsidR="000F2791">
                <w:rPr>
                  <w:color w:val="000000" w:themeColor="text1"/>
                </w:rPr>
                <w:t>discuss</w:t>
              </w:r>
              <w:r w:rsidR="004D16B8">
                <w:rPr>
                  <w:color w:val="000000" w:themeColor="text1"/>
                </w:rPr>
                <w:t xml:space="preserve"> the furnishing needs</w:t>
              </w:r>
              <w:r w:rsidR="00FA6FFE">
                <w:rPr>
                  <w:color w:val="000000" w:themeColor="text1"/>
                </w:rPr>
                <w:t xml:space="preserve"> </w:t>
              </w:r>
              <w:r w:rsidR="004D16B8">
                <w:rPr>
                  <w:color w:val="000000" w:themeColor="text1"/>
                </w:rPr>
                <w:t xml:space="preserve">for </w:t>
              </w:r>
              <w:r w:rsidR="00320FD1">
                <w:rPr>
                  <w:color w:val="000000" w:themeColor="text1"/>
                </w:rPr>
                <w:t xml:space="preserve">the opening of </w:t>
              </w:r>
              <w:r w:rsidR="004D16B8">
                <w:rPr>
                  <w:color w:val="000000" w:themeColor="text1"/>
                </w:rPr>
                <w:t>Hampshire Commons.</w:t>
              </w:r>
            </w:p>
            <w:p w14:paraId="12F48B53" w14:textId="77777777" w:rsidR="00C979E1" w:rsidRDefault="00C979E1" w:rsidP="009E1D9F">
              <w:pPr>
                <w:pStyle w:val="ListParagraph"/>
                <w:spacing w:after="96" w:line="240" w:lineRule="auto"/>
                <w:ind w:left="720" w:firstLine="0"/>
                <w:rPr>
                  <w:rStyle w:val="COABodyText"/>
                </w:rPr>
              </w:pPr>
            </w:p>
            <w:p w14:paraId="1A039079" w14:textId="19C5BB3B" w:rsidR="009E1D9F" w:rsidRPr="00306A74" w:rsidRDefault="00D65C49" w:rsidP="00306A74">
              <w:pPr>
                <w:pStyle w:val="BodyText"/>
                <w:spacing w:before="94" w:after="96"/>
                <w:rPr>
                  <w:b/>
                  <w:bCs/>
                </w:rPr>
              </w:pPr>
              <w:r w:rsidRPr="005A1550">
                <w:rPr>
                  <w:b/>
                  <w:bCs/>
                </w:rPr>
                <w:t>Agenda Items</w:t>
              </w:r>
            </w:p>
            <w:p w14:paraId="771AA2D7" w14:textId="09A31923" w:rsidR="009E1D9F" w:rsidRPr="00E56138" w:rsidRDefault="009E1D9F" w:rsidP="00E56138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ascii="Aptos" w:eastAsia="Times New Roman" w:hAnsi="Aptos" w:cs="Aptos"/>
                </w:rPr>
              </w:pPr>
              <w:r w:rsidRPr="009E1D9F">
                <w:rPr>
                  <w:rFonts w:eastAsia="Times New Roman"/>
                </w:rPr>
                <w:t>Call to order</w:t>
              </w:r>
              <w:r w:rsidR="00DF5014">
                <w:rPr>
                  <w:rFonts w:eastAsia="Times New Roman"/>
                </w:rPr>
                <w:t xml:space="preserve"> </w:t>
              </w:r>
              <w:r w:rsidR="00BF65FB">
                <w:rPr>
                  <w:rFonts w:eastAsia="Times New Roman"/>
                </w:rPr>
                <w:t>&amp; Review of Agenda</w:t>
              </w:r>
            </w:p>
            <w:p w14:paraId="17FEAE1B" w14:textId="1D96B8D9" w:rsidR="00DF5014" w:rsidRDefault="004F1D1F" w:rsidP="009E1D9F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Appointing a notetaker for meeting</w:t>
              </w:r>
              <w:r w:rsidR="00143058">
                <w:rPr>
                  <w:rFonts w:eastAsia="Times New Roman"/>
                </w:rPr>
                <w:t xml:space="preserve"> minutes</w:t>
              </w:r>
            </w:p>
            <w:p w14:paraId="4D9BCC16" w14:textId="5039F869" w:rsidR="00657F78" w:rsidRDefault="00B6543A" w:rsidP="00F7625E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Continued d</w:t>
              </w:r>
              <w:r w:rsidR="00DD1B93">
                <w:rPr>
                  <w:rFonts w:eastAsia="Times New Roman"/>
                </w:rPr>
                <w:t>iscuss</w:t>
              </w:r>
              <w:r>
                <w:rPr>
                  <w:rFonts w:eastAsia="Times New Roman"/>
                </w:rPr>
                <w:t>ions regarding</w:t>
              </w:r>
              <w:r w:rsidR="00DD1B93">
                <w:rPr>
                  <w:rFonts w:eastAsia="Times New Roman"/>
                </w:rPr>
                <w:t xml:space="preserve"> the furnishing needs</w:t>
              </w:r>
              <w:r>
                <w:rPr>
                  <w:rFonts w:eastAsia="Times New Roman"/>
                </w:rPr>
                <w:t xml:space="preserve">, </w:t>
              </w:r>
              <w:r w:rsidR="00085884">
                <w:rPr>
                  <w:rFonts w:eastAsia="Times New Roman"/>
                </w:rPr>
                <w:t>fundraising</w:t>
              </w:r>
              <w:r>
                <w:rPr>
                  <w:rFonts w:eastAsia="Times New Roman"/>
                </w:rPr>
                <w:t>,</w:t>
              </w:r>
              <w:r w:rsidR="00085884">
                <w:rPr>
                  <w:rFonts w:eastAsia="Times New Roman"/>
                </w:rPr>
                <w:t xml:space="preserve"> and</w:t>
              </w:r>
              <w:r w:rsidR="00DD1B93">
                <w:rPr>
                  <w:rFonts w:eastAsia="Times New Roman"/>
                </w:rPr>
                <w:t xml:space="preserve"> procurement strategies</w:t>
              </w:r>
              <w:r w:rsidR="00085884">
                <w:rPr>
                  <w:rFonts w:eastAsia="Times New Roman"/>
                </w:rPr>
                <w:t xml:space="preserve"> </w:t>
              </w:r>
              <w:r>
                <w:rPr>
                  <w:rFonts w:eastAsia="Times New Roman"/>
                </w:rPr>
                <w:t xml:space="preserve">for </w:t>
              </w:r>
              <w:r w:rsidR="006B3D1E">
                <w:rPr>
                  <w:rFonts w:eastAsia="Times New Roman"/>
                </w:rPr>
                <w:t>Hampshire Commons</w:t>
              </w:r>
            </w:p>
            <w:p w14:paraId="7D1ADABE" w14:textId="3CBB38B5" w:rsidR="00217263" w:rsidRPr="00DD77C4" w:rsidRDefault="006B3D1E" w:rsidP="00F7625E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proofErr w:type="gramStart"/>
              <w:r>
                <w:rPr>
                  <w:rFonts w:eastAsia="Times New Roman"/>
                </w:rPr>
                <w:t>Schedule</w:t>
              </w:r>
              <w:proofErr w:type="gramEnd"/>
              <w:r>
                <w:rPr>
                  <w:rFonts w:eastAsia="Times New Roman"/>
                </w:rPr>
                <w:t xml:space="preserve"> next subcommittee meeting</w:t>
              </w:r>
            </w:p>
            <w:p w14:paraId="35F30A5E" w14:textId="347A8F2E" w:rsidR="00CE67D1" w:rsidRPr="00C436DB" w:rsidRDefault="00CE67D1" w:rsidP="00C436DB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 w:rsidRPr="00C436DB">
                <w:rPr>
                  <w:rFonts w:eastAsia="Times New Roman"/>
                </w:rPr>
                <w:t>Public Comment</w:t>
              </w:r>
            </w:p>
            <w:p w14:paraId="792616D3" w14:textId="236CE12A" w:rsidR="006F2C65" w:rsidRPr="00FD2CAA" w:rsidRDefault="00CE67D1" w:rsidP="006F2C65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Adjourn</w:t>
              </w:r>
            </w:p>
            <w:p w14:paraId="6843A3ED" w14:textId="13AC5BA6" w:rsidR="006A3FFE" w:rsidRDefault="006A3FFE" w:rsidP="006A3FFE">
              <w:p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Resources:</w:t>
              </w:r>
            </w:p>
            <w:p w14:paraId="29866DCC" w14:textId="77777777" w:rsidR="00DD3CF5" w:rsidRDefault="00DD3CF5" w:rsidP="00DD3CF5">
              <w:pPr>
                <w:pStyle w:val="ListParagraph"/>
                <w:widowControl/>
                <w:numPr>
                  <w:ilvl w:val="0"/>
                  <w:numId w:val="3"/>
                </w:numPr>
                <w:autoSpaceDE/>
                <w:autoSpaceDN/>
                <w:spacing w:afterLines="0" w:after="96" w:line="278" w:lineRule="auto"/>
                <w:contextualSpacing/>
              </w:pPr>
              <w:r>
                <w:t xml:space="preserve">Ad-hoc Committee’s report: </w:t>
              </w:r>
              <w:hyperlink r:id="rId8" w:history="1">
                <w:r w:rsidRPr="004B23F0">
                  <w:rPr>
                    <w:rStyle w:val="Hyperlink"/>
                    <w:i/>
                    <w:iCs/>
                  </w:rPr>
                  <w:t>Addressing Homelessness in Auburn, Maine</w:t>
                </w:r>
              </w:hyperlink>
              <w:r>
                <w:t xml:space="preserve"> </w:t>
              </w:r>
            </w:p>
            <w:p w14:paraId="30BED9EA" w14:textId="5E61DE93" w:rsidR="00531E63" w:rsidRPr="00464234" w:rsidRDefault="00212946" w:rsidP="00D01D3D">
              <w:pPr>
                <w:pStyle w:val="ListParagraph"/>
                <w:numPr>
                  <w:ilvl w:val="0"/>
                  <w:numId w:val="3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2025 Auburn Housing Study:</w:t>
              </w:r>
              <w:r w:rsidR="00845A6F" w:rsidRPr="00845A6F">
                <w:t xml:space="preserve"> </w:t>
              </w:r>
              <w:hyperlink r:id="rId9" w:history="1">
                <w:r w:rsidR="00845A6F" w:rsidRPr="00845A6F">
                  <w:rPr>
                    <w:rStyle w:val="Hyperlink"/>
                    <w:rFonts w:eastAsia="Times New Roman"/>
                  </w:rPr>
                  <w:t>PowerPoint Presentation</w:t>
                </w:r>
              </w:hyperlink>
              <w:r w:rsidR="00845A6F" w:rsidRPr="00DD3CF5">
                <w:rPr>
                  <w:rFonts w:eastAsia="Times New Roman"/>
                </w:rPr>
                <w:t xml:space="preserve"> </w:t>
              </w:r>
            </w:p>
            <w:p w14:paraId="3CE5B6F9" w14:textId="1B65206D" w:rsidR="00D01D3D" w:rsidRDefault="00D01D3D" w:rsidP="00D01D3D">
              <w:pPr>
                <w:spacing w:after="96"/>
              </w:pPr>
              <w:r>
                <w:t>Upcoming Meetings</w:t>
              </w:r>
              <w:r w:rsidR="002120D0">
                <w:t xml:space="preserve"> for Homeless</w:t>
              </w:r>
              <w:r w:rsidR="008B3124">
                <w:t>ness</w:t>
              </w:r>
              <w:r w:rsidR="002120D0">
                <w:t xml:space="preserve"> Committee</w:t>
              </w:r>
              <w:r>
                <w:t>:</w:t>
              </w:r>
              <w:r w:rsidR="002120D0">
                <w:t xml:space="preserve"> </w:t>
              </w:r>
              <w:r>
                <w:t xml:space="preserve">  </w:t>
              </w:r>
            </w:p>
            <w:p w14:paraId="2DE0E1A1" w14:textId="259142F7" w:rsidR="00974858" w:rsidRDefault="005B7071" w:rsidP="00025265">
              <w:pPr>
                <w:pStyle w:val="ListParagraph"/>
                <w:widowControl/>
                <w:numPr>
                  <w:ilvl w:val="0"/>
                  <w:numId w:val="5"/>
                </w:numPr>
                <w:autoSpaceDE/>
                <w:autoSpaceDN/>
                <w:spacing w:afterLines="0" w:after="96" w:line="278" w:lineRule="auto"/>
                <w:contextualSpacing/>
              </w:pPr>
              <w:r>
                <w:t>September</w:t>
              </w:r>
              <w:r w:rsidR="001A14EA">
                <w:t xml:space="preserve"> </w:t>
              </w:r>
              <w:r w:rsidR="00DA332E">
                <w:t>1</w:t>
              </w:r>
              <w:r>
                <w:t>5</w:t>
              </w:r>
              <w:r w:rsidR="001A14EA">
                <w:t xml:space="preserve">, </w:t>
              </w:r>
              <w:proofErr w:type="gramStart"/>
              <w:r w:rsidR="001A14EA">
                <w:t>2026</w:t>
              </w:r>
              <w:proofErr w:type="gramEnd"/>
              <w:r w:rsidR="001A14EA">
                <w:t xml:space="preserve"> 9:30 AM – 11 AM</w:t>
              </w:r>
              <w:r w:rsidR="003D65C0">
                <w:t>; Regular Committee Meeting</w:t>
              </w:r>
            </w:p>
          </w:sdtContent>
        </w:sdt>
        <w:p w14:paraId="2AF96A73" w14:textId="5EFE14E8" w:rsidR="00DF3EEE" w:rsidRPr="007D313C" w:rsidRDefault="00000000" w:rsidP="009E1D9F">
          <w:pPr>
            <w:pStyle w:val="ListParagraph"/>
            <w:spacing w:after="96" w:line="240" w:lineRule="auto"/>
            <w:ind w:left="720" w:firstLine="0"/>
            <w:rPr>
              <w:rFonts w:ascii="Aptos" w:hAnsi="Aptos" w:cs="Aptos"/>
            </w:rPr>
          </w:pPr>
        </w:p>
      </w:sdtContent>
    </w:sdt>
    <w:sectPr w:rsidR="00DF3EEE" w:rsidRPr="007D31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8CF6" w14:textId="77777777" w:rsidR="00DD32DB" w:rsidRDefault="00DD32DB" w:rsidP="00DF3EEE">
      <w:pPr>
        <w:spacing w:after="96" w:line="240" w:lineRule="auto"/>
      </w:pPr>
      <w:r>
        <w:separator/>
      </w:r>
    </w:p>
  </w:endnote>
  <w:endnote w:type="continuationSeparator" w:id="0">
    <w:p w14:paraId="7D3C05EB" w14:textId="77777777" w:rsidR="00DD32DB" w:rsidRDefault="00DD32DB" w:rsidP="00DF3EEE">
      <w:pPr>
        <w:spacing w:after="96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F078" w14:textId="77777777" w:rsidR="00DF3EEE" w:rsidRDefault="00DF3EEE">
    <w:pPr>
      <w:pStyle w:val="Footer"/>
      <w:spacing w:after="9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79D1" w14:textId="77777777" w:rsidR="00DF3EEE" w:rsidRDefault="00DF3EEE">
    <w:pPr>
      <w:pStyle w:val="Footer"/>
      <w:spacing w:after="9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6CD4" w14:textId="77777777" w:rsidR="00DF3EEE" w:rsidRDefault="00DF3EEE">
    <w:pPr>
      <w:pStyle w:val="Footer"/>
      <w:spacing w:after="9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DBABB" w14:textId="77777777" w:rsidR="00DD32DB" w:rsidRDefault="00DD32DB" w:rsidP="00DF3EEE">
      <w:pPr>
        <w:spacing w:after="96" w:line="240" w:lineRule="auto"/>
      </w:pPr>
      <w:r>
        <w:separator/>
      </w:r>
    </w:p>
  </w:footnote>
  <w:footnote w:type="continuationSeparator" w:id="0">
    <w:p w14:paraId="063C2F64" w14:textId="77777777" w:rsidR="00DD32DB" w:rsidRDefault="00DD32DB" w:rsidP="00DF3EEE">
      <w:pPr>
        <w:spacing w:after="96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A88EC" w14:textId="77777777" w:rsidR="00DF3EEE" w:rsidRDefault="00DF3EEE">
    <w:pPr>
      <w:pStyle w:val="Header"/>
      <w:spacing w:after="9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1135" w14:textId="77777777" w:rsidR="00DF3EEE" w:rsidRPr="00035669" w:rsidRDefault="00DF3EEE" w:rsidP="00DF3EEE">
    <w:pPr>
      <w:pStyle w:val="BodyText"/>
      <w:spacing w:afterLines="0" w:after="0" w:line="20" w:lineRule="atLeast"/>
      <w:ind w:left="5400" w:right="-720"/>
      <w:rPr>
        <w:rFonts w:ascii="Segoe UI Light" w:hAnsi="Segoe UI Light"/>
        <w:b/>
      </w:rPr>
    </w:pPr>
    <w:r w:rsidRPr="003B20AA">
      <w:rPr>
        <w:rFonts w:ascii="Segoe UI Light" w:hAnsi="Segoe UI Light"/>
        <w:b/>
        <w:noProof/>
        <w:sz w:val="40"/>
      </w:rPr>
      <w:drawing>
        <wp:anchor distT="36576" distB="36576" distL="36576" distR="36576" simplePos="0" relativeHeight="251659264" behindDoc="0" locked="0" layoutInCell="1" allowOverlap="1" wp14:anchorId="18FE51C9" wp14:editId="6F944B55">
          <wp:simplePos x="0" y="0"/>
          <wp:positionH relativeFrom="column">
            <wp:posOffset>-192472</wp:posOffset>
          </wp:positionH>
          <wp:positionV relativeFrom="paragraph">
            <wp:posOffset>-213995</wp:posOffset>
          </wp:positionV>
          <wp:extent cx="2369308" cy="1122629"/>
          <wp:effectExtent l="0" t="0" r="0" b="0"/>
          <wp:wrapNone/>
          <wp:docPr id="2" name="Picture 1" descr="Colo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308" cy="1122629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669">
      <w:rPr>
        <w:rFonts w:ascii="Segoe UI Light" w:hAnsi="Segoe UI Light"/>
        <w:b/>
        <w:sz w:val="40"/>
      </w:rPr>
      <w:t>City of Auburn, Maine</w:t>
    </w:r>
  </w:p>
  <w:p w14:paraId="76141D1B" w14:textId="77777777" w:rsidR="00DF3EEE" w:rsidRDefault="00DF3EEE" w:rsidP="00DF3EEE">
    <w:pPr>
      <w:spacing w:afterLines="0" w:after="0" w:line="20" w:lineRule="atLeast"/>
      <w:ind w:left="5400" w:right="-720"/>
      <w:rPr>
        <w:rFonts w:ascii="Segoe UI Light" w:eastAsia="Times New Roman" w:hAnsi="Segoe UI Light" w:cs="Times New Roman"/>
        <w:sz w:val="24"/>
        <w:szCs w:val="20"/>
      </w:rPr>
    </w:pPr>
    <w:r w:rsidRPr="00E14C89">
      <w:rPr>
        <w:rFonts w:ascii="Segoe UI Light" w:eastAsia="Times New Roman" w:hAnsi="Segoe UI Light" w:cs="Times New Roman"/>
        <w:sz w:val="24"/>
        <w:szCs w:val="20"/>
      </w:rPr>
      <w:t xml:space="preserve">60 Court </w:t>
    </w:r>
    <w:proofErr w:type="gramStart"/>
    <w:r w:rsidRPr="00E14C89">
      <w:rPr>
        <w:rFonts w:ascii="Segoe UI Light" w:eastAsia="Times New Roman" w:hAnsi="Segoe UI Light" w:cs="Times New Roman"/>
        <w:sz w:val="24"/>
        <w:szCs w:val="20"/>
      </w:rPr>
      <w:t xml:space="preserve">Street  </w:t>
    </w:r>
    <w:r w:rsidRPr="006125F3">
      <w:rPr>
        <w:rFonts w:ascii="Segoe UI Light" w:eastAsia="Times New Roman" w:hAnsi="Segoe UI Light" w:cs="Times New Roman"/>
        <w:color w:val="FF9933"/>
        <w:sz w:val="24"/>
        <w:szCs w:val="20"/>
      </w:rPr>
      <w:t>|</w:t>
    </w:r>
    <w:proofErr w:type="gramEnd"/>
    <w:r w:rsidRPr="00E14C89">
      <w:rPr>
        <w:rFonts w:ascii="Segoe UI Light" w:eastAsia="Times New Roman" w:hAnsi="Segoe UI Light" w:cs="Times New Roman"/>
        <w:sz w:val="24"/>
        <w:szCs w:val="20"/>
      </w:rPr>
      <w:t xml:space="preserve">  Auburn, Maine </w:t>
    </w:r>
    <w:proofErr w:type="gramStart"/>
    <w:r w:rsidRPr="00E14C89">
      <w:rPr>
        <w:rFonts w:ascii="Segoe UI Light" w:eastAsia="Times New Roman" w:hAnsi="Segoe UI Light" w:cs="Times New Roman"/>
        <w:sz w:val="24"/>
        <w:szCs w:val="20"/>
      </w:rPr>
      <w:t>04210  www.auburnmaine.gov</w:t>
    </w:r>
    <w:proofErr w:type="gramEnd"/>
    <w:r w:rsidRPr="00E14C89">
      <w:rPr>
        <w:rFonts w:ascii="Segoe UI Light" w:eastAsia="Times New Roman" w:hAnsi="Segoe UI Light" w:cs="Times New Roman"/>
        <w:sz w:val="24"/>
        <w:szCs w:val="20"/>
      </w:rPr>
      <w:t xml:space="preserve">  </w:t>
    </w:r>
    <w:r w:rsidRPr="006125F3">
      <w:rPr>
        <w:rFonts w:ascii="Segoe UI Light" w:eastAsia="Times New Roman" w:hAnsi="Segoe UI Light" w:cs="Times New Roman"/>
        <w:color w:val="FF9933"/>
        <w:sz w:val="24"/>
        <w:szCs w:val="20"/>
      </w:rPr>
      <w:t>|</w:t>
    </w:r>
    <w:r w:rsidRPr="00E14C89">
      <w:rPr>
        <w:rFonts w:ascii="Segoe UI Light" w:eastAsia="Times New Roman" w:hAnsi="Segoe UI Light" w:cs="Times New Roman"/>
        <w:sz w:val="24"/>
        <w:szCs w:val="20"/>
      </w:rPr>
      <w:t xml:space="preserve">   207.333.6601</w:t>
    </w:r>
  </w:p>
  <w:p w14:paraId="7CAD8293" w14:textId="77777777" w:rsidR="00DF3EEE" w:rsidRDefault="00DF3EEE" w:rsidP="00DF3EEE">
    <w:pPr>
      <w:spacing w:afterLines="0" w:after="0" w:line="20" w:lineRule="atLeast"/>
      <w:ind w:left="5400" w:right="-720"/>
      <w:rPr>
        <w:rFonts w:ascii="Segoe UI Light" w:eastAsia="Times New Roman" w:hAnsi="Segoe UI Light" w:cs="Times New Roman"/>
        <w:sz w:val="24"/>
        <w:szCs w:val="20"/>
      </w:rPr>
    </w:pPr>
  </w:p>
  <w:p w14:paraId="277745A7" w14:textId="77777777" w:rsidR="00DF3EEE" w:rsidRPr="00DF3EEE" w:rsidRDefault="00DF3EEE" w:rsidP="00DF3EEE">
    <w:pPr>
      <w:spacing w:afterLines="0" w:after="0" w:line="20" w:lineRule="atLeast"/>
      <w:ind w:left="5400" w:right="-720"/>
      <w:rPr>
        <w:rFonts w:ascii="Segoe UI" w:eastAsia="Times New Roman" w:hAnsi="Segoe UI" w:cs="Segoe UI"/>
        <w:b/>
        <w:bCs/>
        <w:sz w:val="32"/>
        <w:szCs w:val="24"/>
      </w:rPr>
    </w:pPr>
    <w:r w:rsidRPr="00DF3EEE">
      <w:rPr>
        <w:rFonts w:ascii="Segoe UI" w:eastAsia="Times New Roman" w:hAnsi="Segoe UI" w:cs="Segoe UI"/>
        <w:b/>
        <w:bCs/>
        <w:sz w:val="32"/>
        <w:szCs w:val="24"/>
      </w:rPr>
      <w:t>BOARD/COMMITTEE/WG</w:t>
    </w:r>
  </w:p>
  <w:p w14:paraId="25B7E213" w14:textId="77777777" w:rsidR="00DF3EEE" w:rsidRPr="00DF3EEE" w:rsidRDefault="00DF3EEE" w:rsidP="00DF3EEE">
    <w:pPr>
      <w:spacing w:afterLines="0" w:after="0" w:line="20" w:lineRule="atLeast"/>
      <w:ind w:left="5400" w:right="-720"/>
      <w:rPr>
        <w:rFonts w:ascii="Segoe UI" w:eastAsia="Times New Roman" w:hAnsi="Segoe UI" w:cs="Segoe UI"/>
        <w:b/>
        <w:bCs/>
        <w:sz w:val="32"/>
        <w:szCs w:val="24"/>
      </w:rPr>
    </w:pPr>
    <w:r w:rsidRPr="00DF3EEE">
      <w:rPr>
        <w:rFonts w:ascii="Segoe UI" w:eastAsia="Times New Roman" w:hAnsi="Segoe UI" w:cs="Segoe UI"/>
        <w:b/>
        <w:bCs/>
        <w:sz w:val="32"/>
        <w:szCs w:val="24"/>
      </w:rPr>
      <w:t xml:space="preserve">MEETING </w:t>
    </w:r>
    <w:r w:rsidR="00C75400">
      <w:rPr>
        <w:rFonts w:ascii="Segoe UI" w:eastAsia="Times New Roman" w:hAnsi="Segoe UI" w:cs="Segoe UI"/>
        <w:b/>
        <w:bCs/>
        <w:sz w:val="32"/>
        <w:szCs w:val="24"/>
      </w:rPr>
      <w:t>AGENDA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9E1F" w14:textId="77777777" w:rsidR="00DF3EEE" w:rsidRDefault="00DF3EEE">
    <w:pPr>
      <w:pStyle w:val="Header"/>
      <w:spacing w:after="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C4367"/>
    <w:multiLevelType w:val="hybridMultilevel"/>
    <w:tmpl w:val="22A47250"/>
    <w:lvl w:ilvl="0" w:tplc="59881FE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713FC"/>
    <w:multiLevelType w:val="hybridMultilevel"/>
    <w:tmpl w:val="A2DC548C"/>
    <w:lvl w:ilvl="0" w:tplc="5AEECF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1524F7"/>
    <w:multiLevelType w:val="hybridMultilevel"/>
    <w:tmpl w:val="D6E231E2"/>
    <w:lvl w:ilvl="0" w:tplc="7DF006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0F2DBC"/>
    <w:multiLevelType w:val="hybridMultilevel"/>
    <w:tmpl w:val="63F2A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D1C4C"/>
    <w:multiLevelType w:val="hybridMultilevel"/>
    <w:tmpl w:val="7ED42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D3B4E"/>
    <w:multiLevelType w:val="hybridMultilevel"/>
    <w:tmpl w:val="E9C6F216"/>
    <w:lvl w:ilvl="0" w:tplc="A7EC7F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FE0E30"/>
    <w:multiLevelType w:val="hybridMultilevel"/>
    <w:tmpl w:val="10866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82827"/>
    <w:multiLevelType w:val="hybridMultilevel"/>
    <w:tmpl w:val="62420C80"/>
    <w:lvl w:ilvl="0" w:tplc="DEFC0D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505DD1"/>
    <w:multiLevelType w:val="hybridMultilevel"/>
    <w:tmpl w:val="1A6E45F2"/>
    <w:lvl w:ilvl="0" w:tplc="C3B45C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787940">
    <w:abstractNumId w:val="0"/>
  </w:num>
  <w:num w:numId="2" w16cid:durableId="154616060">
    <w:abstractNumId w:val="5"/>
  </w:num>
  <w:num w:numId="3" w16cid:durableId="73821578">
    <w:abstractNumId w:val="6"/>
  </w:num>
  <w:num w:numId="4" w16cid:durableId="1401246429">
    <w:abstractNumId w:val="4"/>
  </w:num>
  <w:num w:numId="5" w16cid:durableId="803935714">
    <w:abstractNumId w:val="3"/>
  </w:num>
  <w:num w:numId="6" w16cid:durableId="1457530030">
    <w:abstractNumId w:val="7"/>
  </w:num>
  <w:num w:numId="7" w16cid:durableId="2117021440">
    <w:abstractNumId w:val="8"/>
  </w:num>
  <w:num w:numId="8" w16cid:durableId="151412343">
    <w:abstractNumId w:val="2"/>
  </w:num>
  <w:num w:numId="9" w16cid:durableId="87269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7l4ZTsf85jkyyeko+WKvvHVYCW/k+UqcjQkwmnNlLVIAKrGxdVJWdVhUhbaN++crLvYDGRTalMQiOlcOe+h4Mg==" w:salt="7sjpjEh7YCFBg7B2EOto0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84"/>
    <w:rsid w:val="00001F13"/>
    <w:rsid w:val="0000547D"/>
    <w:rsid w:val="00025265"/>
    <w:rsid w:val="00041B7A"/>
    <w:rsid w:val="000649A7"/>
    <w:rsid w:val="00066612"/>
    <w:rsid w:val="00084DEF"/>
    <w:rsid w:val="000856BE"/>
    <w:rsid w:val="00085884"/>
    <w:rsid w:val="000A7F8C"/>
    <w:rsid w:val="000B680E"/>
    <w:rsid w:val="000F2791"/>
    <w:rsid w:val="000F7A31"/>
    <w:rsid w:val="00102174"/>
    <w:rsid w:val="001301F7"/>
    <w:rsid w:val="00142225"/>
    <w:rsid w:val="00143058"/>
    <w:rsid w:val="00145BB2"/>
    <w:rsid w:val="00151E40"/>
    <w:rsid w:val="00157DC0"/>
    <w:rsid w:val="00162A10"/>
    <w:rsid w:val="00163520"/>
    <w:rsid w:val="00170004"/>
    <w:rsid w:val="001957D4"/>
    <w:rsid w:val="001A14EA"/>
    <w:rsid w:val="001D12FB"/>
    <w:rsid w:val="001E596B"/>
    <w:rsid w:val="001F23CB"/>
    <w:rsid w:val="00202F0D"/>
    <w:rsid w:val="002120D0"/>
    <w:rsid w:val="00212946"/>
    <w:rsid w:val="002167A0"/>
    <w:rsid w:val="00217263"/>
    <w:rsid w:val="0024228F"/>
    <w:rsid w:val="0024488C"/>
    <w:rsid w:val="00274DBB"/>
    <w:rsid w:val="00276FE4"/>
    <w:rsid w:val="002975D8"/>
    <w:rsid w:val="002A0ECF"/>
    <w:rsid w:val="002A0F4D"/>
    <w:rsid w:val="002B104F"/>
    <w:rsid w:val="002B495C"/>
    <w:rsid w:val="002D6B39"/>
    <w:rsid w:val="002F019F"/>
    <w:rsid w:val="002F0B66"/>
    <w:rsid w:val="00301985"/>
    <w:rsid w:val="00306A74"/>
    <w:rsid w:val="00320FD1"/>
    <w:rsid w:val="0032165A"/>
    <w:rsid w:val="00321C09"/>
    <w:rsid w:val="00327534"/>
    <w:rsid w:val="0034066D"/>
    <w:rsid w:val="0034621F"/>
    <w:rsid w:val="00347FAC"/>
    <w:rsid w:val="00375CB9"/>
    <w:rsid w:val="0039638E"/>
    <w:rsid w:val="00397FC2"/>
    <w:rsid w:val="003A0C2B"/>
    <w:rsid w:val="003B5221"/>
    <w:rsid w:val="003B6CFB"/>
    <w:rsid w:val="003C47CF"/>
    <w:rsid w:val="003D65C0"/>
    <w:rsid w:val="003E1065"/>
    <w:rsid w:val="003F0421"/>
    <w:rsid w:val="003F20B3"/>
    <w:rsid w:val="0040219D"/>
    <w:rsid w:val="00414C29"/>
    <w:rsid w:val="00424102"/>
    <w:rsid w:val="0042581C"/>
    <w:rsid w:val="00430195"/>
    <w:rsid w:val="00434A3C"/>
    <w:rsid w:val="004415BD"/>
    <w:rsid w:val="00460A90"/>
    <w:rsid w:val="00464234"/>
    <w:rsid w:val="0047036C"/>
    <w:rsid w:val="00493D0F"/>
    <w:rsid w:val="004C0ADA"/>
    <w:rsid w:val="004D16B8"/>
    <w:rsid w:val="004D5284"/>
    <w:rsid w:val="004E46DD"/>
    <w:rsid w:val="004F1D1F"/>
    <w:rsid w:val="005074D0"/>
    <w:rsid w:val="00507A3D"/>
    <w:rsid w:val="00512A55"/>
    <w:rsid w:val="005241E9"/>
    <w:rsid w:val="00531E63"/>
    <w:rsid w:val="0053205D"/>
    <w:rsid w:val="00543A36"/>
    <w:rsid w:val="0055364B"/>
    <w:rsid w:val="0058235D"/>
    <w:rsid w:val="0058251A"/>
    <w:rsid w:val="005969FE"/>
    <w:rsid w:val="005B00E5"/>
    <w:rsid w:val="005B7071"/>
    <w:rsid w:val="005C2133"/>
    <w:rsid w:val="005C2364"/>
    <w:rsid w:val="005C5880"/>
    <w:rsid w:val="005D0367"/>
    <w:rsid w:val="005D2D69"/>
    <w:rsid w:val="005E0A6C"/>
    <w:rsid w:val="005E6808"/>
    <w:rsid w:val="005F0142"/>
    <w:rsid w:val="00600BF5"/>
    <w:rsid w:val="00624DE7"/>
    <w:rsid w:val="00631763"/>
    <w:rsid w:val="006317B3"/>
    <w:rsid w:val="00633BBE"/>
    <w:rsid w:val="00657191"/>
    <w:rsid w:val="00657F78"/>
    <w:rsid w:val="00660622"/>
    <w:rsid w:val="00663DD0"/>
    <w:rsid w:val="0066563D"/>
    <w:rsid w:val="00665C6A"/>
    <w:rsid w:val="0069293D"/>
    <w:rsid w:val="00692F20"/>
    <w:rsid w:val="006A3FFE"/>
    <w:rsid w:val="006A6BD7"/>
    <w:rsid w:val="006B3D1E"/>
    <w:rsid w:val="006B65A9"/>
    <w:rsid w:val="006B6FDB"/>
    <w:rsid w:val="006B793D"/>
    <w:rsid w:val="006E5120"/>
    <w:rsid w:val="006F04EF"/>
    <w:rsid w:val="006F2C65"/>
    <w:rsid w:val="006F481D"/>
    <w:rsid w:val="00715B03"/>
    <w:rsid w:val="00717A74"/>
    <w:rsid w:val="007204A3"/>
    <w:rsid w:val="007211A6"/>
    <w:rsid w:val="00730EBE"/>
    <w:rsid w:val="00741B37"/>
    <w:rsid w:val="00743ED4"/>
    <w:rsid w:val="00744A76"/>
    <w:rsid w:val="00745F53"/>
    <w:rsid w:val="0075330F"/>
    <w:rsid w:val="00761E0D"/>
    <w:rsid w:val="0076254A"/>
    <w:rsid w:val="0076698B"/>
    <w:rsid w:val="00775346"/>
    <w:rsid w:val="00793D8E"/>
    <w:rsid w:val="007A5717"/>
    <w:rsid w:val="007A74FF"/>
    <w:rsid w:val="007B3C77"/>
    <w:rsid w:val="007C2E56"/>
    <w:rsid w:val="007D1D78"/>
    <w:rsid w:val="007D313C"/>
    <w:rsid w:val="007D4977"/>
    <w:rsid w:val="007F107A"/>
    <w:rsid w:val="00812573"/>
    <w:rsid w:val="00823C6E"/>
    <w:rsid w:val="00827FE9"/>
    <w:rsid w:val="00845A6F"/>
    <w:rsid w:val="008476D2"/>
    <w:rsid w:val="00857646"/>
    <w:rsid w:val="00864BFE"/>
    <w:rsid w:val="00865EED"/>
    <w:rsid w:val="008817ED"/>
    <w:rsid w:val="00894AA0"/>
    <w:rsid w:val="008A6EC5"/>
    <w:rsid w:val="008B3124"/>
    <w:rsid w:val="008D0C6E"/>
    <w:rsid w:val="008E336B"/>
    <w:rsid w:val="00904ED5"/>
    <w:rsid w:val="009065B0"/>
    <w:rsid w:val="009103B1"/>
    <w:rsid w:val="00912520"/>
    <w:rsid w:val="00922516"/>
    <w:rsid w:val="00933D24"/>
    <w:rsid w:val="00953CF3"/>
    <w:rsid w:val="00961F40"/>
    <w:rsid w:val="009649BA"/>
    <w:rsid w:val="00974858"/>
    <w:rsid w:val="009749D1"/>
    <w:rsid w:val="0099030E"/>
    <w:rsid w:val="009E1D9F"/>
    <w:rsid w:val="009F37FC"/>
    <w:rsid w:val="009F74D5"/>
    <w:rsid w:val="00A03D34"/>
    <w:rsid w:val="00A04E0F"/>
    <w:rsid w:val="00A05DD5"/>
    <w:rsid w:val="00A05FAB"/>
    <w:rsid w:val="00A0628E"/>
    <w:rsid w:val="00A27679"/>
    <w:rsid w:val="00A41099"/>
    <w:rsid w:val="00A46CEB"/>
    <w:rsid w:val="00A626A1"/>
    <w:rsid w:val="00A65284"/>
    <w:rsid w:val="00A6699B"/>
    <w:rsid w:val="00A678FA"/>
    <w:rsid w:val="00A90662"/>
    <w:rsid w:val="00A90BF9"/>
    <w:rsid w:val="00A94E38"/>
    <w:rsid w:val="00A9510E"/>
    <w:rsid w:val="00AB2602"/>
    <w:rsid w:val="00AB5DCA"/>
    <w:rsid w:val="00AE4EC1"/>
    <w:rsid w:val="00AE78C0"/>
    <w:rsid w:val="00B3692B"/>
    <w:rsid w:val="00B3781B"/>
    <w:rsid w:val="00B4046F"/>
    <w:rsid w:val="00B45807"/>
    <w:rsid w:val="00B537A5"/>
    <w:rsid w:val="00B6397D"/>
    <w:rsid w:val="00B6543A"/>
    <w:rsid w:val="00B74903"/>
    <w:rsid w:val="00B90009"/>
    <w:rsid w:val="00BB2532"/>
    <w:rsid w:val="00BC0D3D"/>
    <w:rsid w:val="00BC2B9E"/>
    <w:rsid w:val="00BE76CA"/>
    <w:rsid w:val="00BF4AB2"/>
    <w:rsid w:val="00BF65FB"/>
    <w:rsid w:val="00C00815"/>
    <w:rsid w:val="00C015D4"/>
    <w:rsid w:val="00C12A22"/>
    <w:rsid w:val="00C21FB2"/>
    <w:rsid w:val="00C267B5"/>
    <w:rsid w:val="00C278C8"/>
    <w:rsid w:val="00C436DB"/>
    <w:rsid w:val="00C6060B"/>
    <w:rsid w:val="00C662E8"/>
    <w:rsid w:val="00C75400"/>
    <w:rsid w:val="00C77D74"/>
    <w:rsid w:val="00C85EA5"/>
    <w:rsid w:val="00C86345"/>
    <w:rsid w:val="00C94D85"/>
    <w:rsid w:val="00C979E1"/>
    <w:rsid w:val="00CA2117"/>
    <w:rsid w:val="00CA3A56"/>
    <w:rsid w:val="00CA7AE8"/>
    <w:rsid w:val="00CB6CDD"/>
    <w:rsid w:val="00CC5715"/>
    <w:rsid w:val="00CC69D3"/>
    <w:rsid w:val="00CE67D1"/>
    <w:rsid w:val="00D01D3D"/>
    <w:rsid w:val="00D143A4"/>
    <w:rsid w:val="00D17DD5"/>
    <w:rsid w:val="00D21807"/>
    <w:rsid w:val="00D23F87"/>
    <w:rsid w:val="00D27099"/>
    <w:rsid w:val="00D46E5F"/>
    <w:rsid w:val="00D4752F"/>
    <w:rsid w:val="00D61619"/>
    <w:rsid w:val="00D65C49"/>
    <w:rsid w:val="00D6737B"/>
    <w:rsid w:val="00D766A3"/>
    <w:rsid w:val="00D95D82"/>
    <w:rsid w:val="00DA2615"/>
    <w:rsid w:val="00DA332E"/>
    <w:rsid w:val="00DA509E"/>
    <w:rsid w:val="00DA59E9"/>
    <w:rsid w:val="00DB79AE"/>
    <w:rsid w:val="00DD1B93"/>
    <w:rsid w:val="00DD32DB"/>
    <w:rsid w:val="00DD3CF5"/>
    <w:rsid w:val="00DD77C4"/>
    <w:rsid w:val="00DF3EEE"/>
    <w:rsid w:val="00DF5014"/>
    <w:rsid w:val="00E3434E"/>
    <w:rsid w:val="00E359DF"/>
    <w:rsid w:val="00E4222B"/>
    <w:rsid w:val="00E44595"/>
    <w:rsid w:val="00E46DF3"/>
    <w:rsid w:val="00E56138"/>
    <w:rsid w:val="00E657F4"/>
    <w:rsid w:val="00E66878"/>
    <w:rsid w:val="00E81F4F"/>
    <w:rsid w:val="00E873FB"/>
    <w:rsid w:val="00EB23DC"/>
    <w:rsid w:val="00EB6230"/>
    <w:rsid w:val="00ED7009"/>
    <w:rsid w:val="00EE2CC4"/>
    <w:rsid w:val="00EE40E3"/>
    <w:rsid w:val="00EE689C"/>
    <w:rsid w:val="00EF2210"/>
    <w:rsid w:val="00F14B06"/>
    <w:rsid w:val="00F17EDD"/>
    <w:rsid w:val="00F21D90"/>
    <w:rsid w:val="00F248E8"/>
    <w:rsid w:val="00F46776"/>
    <w:rsid w:val="00F51D69"/>
    <w:rsid w:val="00F61164"/>
    <w:rsid w:val="00F659A9"/>
    <w:rsid w:val="00F7625E"/>
    <w:rsid w:val="00F843DD"/>
    <w:rsid w:val="00F92001"/>
    <w:rsid w:val="00F9658F"/>
    <w:rsid w:val="00FA6FFE"/>
    <w:rsid w:val="00FB7E87"/>
    <w:rsid w:val="00FD2CAA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8550"/>
  <w15:chartTrackingRefBased/>
  <w15:docId w15:val="{9E15ED26-DCC2-4270-8D4C-5358C753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Lines="40" w:after="40" w:line="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A36"/>
    <w:pPr>
      <w:widowControl w:val="0"/>
      <w:autoSpaceDE w:val="0"/>
      <w:autoSpaceDN w:val="0"/>
      <w:spacing w:after="120" w:line="276" w:lineRule="auto"/>
    </w:pPr>
    <w:rPr>
      <w:rFonts w:ascii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43A36"/>
    <w:pPr>
      <w:spacing w:before="12"/>
      <w:ind w:left="20"/>
      <w:outlineLvl w:val="0"/>
    </w:pPr>
    <w:rPr>
      <w:rFonts w:ascii="Arial Black" w:eastAsia="Arial Black" w:hAnsi="Arial Black" w:cs="Arial Black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E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E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E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E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E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E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E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43A36"/>
  </w:style>
  <w:style w:type="character" w:customStyle="1" w:styleId="Heading1Char">
    <w:name w:val="Heading 1 Char"/>
    <w:basedOn w:val="DefaultParagraphFont"/>
    <w:link w:val="Heading1"/>
    <w:uiPriority w:val="9"/>
    <w:rsid w:val="00543A36"/>
    <w:rPr>
      <w:rFonts w:ascii="Arial Black" w:eastAsia="Arial Black" w:hAnsi="Arial Black" w:cs="Arial Black"/>
      <w:kern w:val="0"/>
      <w:sz w:val="36"/>
      <w:szCs w:val="3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43A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A36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3A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A36"/>
    <w:rPr>
      <w:rFonts w:ascii="Arial" w:eastAsia="Arial" w:hAnsi="Arial" w:cs="Arial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543A36"/>
    <w:pPr>
      <w:spacing w:before="351"/>
      <w:ind w:left="3600"/>
    </w:pPr>
    <w:rPr>
      <w:rFonts w:ascii="Arial Black" w:eastAsia="Arial Black" w:hAnsi="Arial Black" w:cs="Arial Black"/>
      <w:sz w:val="128"/>
      <w:szCs w:val="128"/>
    </w:rPr>
  </w:style>
  <w:style w:type="character" w:customStyle="1" w:styleId="TitleChar">
    <w:name w:val="Title Char"/>
    <w:basedOn w:val="DefaultParagraphFont"/>
    <w:link w:val="Title"/>
    <w:uiPriority w:val="10"/>
    <w:rsid w:val="00543A36"/>
    <w:rPr>
      <w:rFonts w:ascii="Arial Black" w:eastAsia="Arial Black" w:hAnsi="Arial Black" w:cs="Arial Black"/>
      <w:kern w:val="0"/>
      <w:sz w:val="128"/>
      <w:szCs w:val="128"/>
      <w14:ligatures w14:val="none"/>
    </w:rPr>
  </w:style>
  <w:style w:type="paragraph" w:styleId="BodyText">
    <w:name w:val="Body Text"/>
    <w:basedOn w:val="Normal"/>
    <w:link w:val="BodyTextChar"/>
    <w:qFormat/>
    <w:rsid w:val="00543A36"/>
  </w:style>
  <w:style w:type="character" w:customStyle="1" w:styleId="BodyTextChar">
    <w:name w:val="Body Text Char"/>
    <w:basedOn w:val="DefaultParagraphFont"/>
    <w:link w:val="BodyText"/>
    <w:rsid w:val="00543A36"/>
    <w:rPr>
      <w:rFonts w:ascii="Arial" w:eastAsia="Arial" w:hAnsi="Arial" w:cs="Arial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43A36"/>
    <w:pPr>
      <w:ind w:left="1560" w:hanging="721"/>
    </w:pPr>
  </w:style>
  <w:style w:type="paragraph" w:customStyle="1" w:styleId="CITYOFAUBURN">
    <w:name w:val="CITY OF AUBURN"/>
    <w:basedOn w:val="Normal"/>
    <w:link w:val="CITYOFAUBURNChar"/>
    <w:qFormat/>
    <w:rsid w:val="00DA509E"/>
    <w:pPr>
      <w:widowControl/>
      <w:autoSpaceDE/>
      <w:autoSpaceDN/>
      <w:spacing w:afterLines="0" w:after="0" w:line="20" w:lineRule="atLeast"/>
    </w:pPr>
    <w:rPr>
      <w:rFonts w:ascii="Segoe UI" w:eastAsia="Times New Roman" w:hAnsi="Segoe UI" w:cs="Segoe UI"/>
    </w:rPr>
  </w:style>
  <w:style w:type="character" w:customStyle="1" w:styleId="CITYOFAUBURNChar">
    <w:name w:val="CITY OF AUBURN Char"/>
    <w:basedOn w:val="DefaultParagraphFont"/>
    <w:link w:val="CITYOFAUBURN"/>
    <w:rsid w:val="00DA509E"/>
    <w:rPr>
      <w:rFonts w:ascii="Segoe UI" w:eastAsia="Times New Roman" w:hAnsi="Segoe UI" w:cs="Segoe UI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EE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EE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EEE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EEE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EEE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EEE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EEE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EEE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EE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EE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F3E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EEE"/>
    <w:rPr>
      <w:rFonts w:ascii="Arial" w:hAnsi="Arial" w:cs="Arial"/>
      <w:i/>
      <w:iCs/>
      <w:color w:val="404040" w:themeColor="text1" w:themeTint="BF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DF3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EEE"/>
    <w:rPr>
      <w:rFonts w:ascii="Arial" w:hAnsi="Arial" w:cs="Arial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F3EE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F3EEE"/>
    <w:rPr>
      <w:color w:val="666666"/>
    </w:rPr>
  </w:style>
  <w:style w:type="character" w:customStyle="1" w:styleId="COASectionHeader">
    <w:name w:val="COA Section Header"/>
    <w:basedOn w:val="DefaultParagraphFont"/>
    <w:uiPriority w:val="1"/>
    <w:rsid w:val="00DF3EEE"/>
    <w:rPr>
      <w:rFonts w:ascii="Segoe UI" w:hAnsi="Segoe UI"/>
      <w:b/>
      <w:sz w:val="22"/>
    </w:rPr>
  </w:style>
  <w:style w:type="character" w:customStyle="1" w:styleId="COABodyText">
    <w:name w:val="COA Body Text"/>
    <w:basedOn w:val="DefaultParagraphFont"/>
    <w:uiPriority w:val="1"/>
    <w:rsid w:val="00DF3EEE"/>
    <w:rPr>
      <w:rFonts w:ascii="Segoe UI" w:hAnsi="Segoe UI"/>
      <w:sz w:val="20"/>
    </w:rPr>
  </w:style>
  <w:style w:type="character" w:styleId="Hyperlink">
    <w:name w:val="Hyperlink"/>
    <w:basedOn w:val="DefaultParagraphFont"/>
    <w:uiPriority w:val="99"/>
    <w:unhideWhenUsed/>
    <w:rsid w:val="00DD3C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burnmaine.gov/government/boards_committees/mayors_ad_hoc_committee_on_homelessness.php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uburnmaine.gov/Auburn%20Housing%20Study%20Final.pdf?t=202510171554460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arrington\Desktop\Boards%20&amp;%20Committees\9-9-24%20Training\Board%20Committee%20Agenda%20TEMPLATE%20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A0FF0B5C024B539FD1CEE40AD7D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167C1-DCBE-40B3-889A-63357B46658B}"/>
      </w:docPartPr>
      <w:docPartBody>
        <w:p w:rsidR="00514C41" w:rsidRDefault="00514C41">
          <w:pPr>
            <w:pStyle w:val="31A0FF0B5C024B539FD1CEE40AD7D7F8"/>
          </w:pPr>
          <w:r w:rsidRPr="00DF3EEE">
            <w:rPr>
              <w:rStyle w:val="PlaceholderText"/>
              <w:rFonts w:ascii="Segoe UI" w:hAnsi="Segoe UI" w:cs="Segoe UI"/>
              <w:b/>
              <w:bCs/>
            </w:rPr>
            <w:t>Committee Name</w:t>
          </w:r>
        </w:p>
      </w:docPartBody>
    </w:docPart>
    <w:docPart>
      <w:docPartPr>
        <w:name w:val="4344EA4200E94F78B1B9A53C0C71B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2B4C6-715C-46E5-A0E0-374299C9DEB0}"/>
      </w:docPartPr>
      <w:docPartBody>
        <w:p w:rsidR="00514C41" w:rsidRDefault="00514C41">
          <w:pPr>
            <w:pStyle w:val="4344EA4200E94F78B1B9A53C0C71BAAD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Meeting date</w:t>
          </w:r>
        </w:p>
      </w:docPartBody>
    </w:docPart>
    <w:docPart>
      <w:docPartPr>
        <w:name w:val="301A8DED29414C7F8372998F7993D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331B4-AF3E-480A-8B1F-DC924E28619F}"/>
      </w:docPartPr>
      <w:docPartBody>
        <w:p w:rsidR="00514C41" w:rsidRDefault="00514C41">
          <w:pPr>
            <w:pStyle w:val="301A8DED29414C7F8372998F7993D2BC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Meeting location &amp; time</w:t>
          </w:r>
        </w:p>
      </w:docPartBody>
    </w:docPart>
    <w:docPart>
      <w:docPartPr>
        <w:name w:val="E276980856E849DFBCF11325610D6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0CDE0-439E-4013-89FD-D8BAC60D32DF}"/>
      </w:docPartPr>
      <w:docPartBody>
        <w:p w:rsidR="00514C41" w:rsidRDefault="00514C41">
          <w:pPr>
            <w:pStyle w:val="E276980856E849DFBCF11325610D687C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Add agenda items &amp; pertinent details (old business, new business, etc.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>)</w:t>
          </w:r>
        </w:p>
      </w:docPartBody>
    </w:docPart>
    <w:docPart>
      <w:docPartPr>
        <w:name w:val="ED4344E707A643BC8F8F7AE86833F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4CBC2-5C19-4A73-AE38-9DFB6601E834}"/>
      </w:docPartPr>
      <w:docPartBody>
        <w:p w:rsidR="00E63230" w:rsidRDefault="00E63230" w:rsidP="00E63230">
          <w:pPr>
            <w:pStyle w:val="ED4344E707A643BC8F8F7AE86833F5E9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Add agenda items &amp; pertinent details (old business, new business, etc.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41"/>
    <w:rsid w:val="00001F13"/>
    <w:rsid w:val="000856BE"/>
    <w:rsid w:val="000D7738"/>
    <w:rsid w:val="001301F7"/>
    <w:rsid w:val="00162A10"/>
    <w:rsid w:val="001B75D3"/>
    <w:rsid w:val="002975D8"/>
    <w:rsid w:val="002F019F"/>
    <w:rsid w:val="00301985"/>
    <w:rsid w:val="003028A9"/>
    <w:rsid w:val="0030482D"/>
    <w:rsid w:val="00304922"/>
    <w:rsid w:val="0034621F"/>
    <w:rsid w:val="0039638E"/>
    <w:rsid w:val="00397FC2"/>
    <w:rsid w:val="00460A90"/>
    <w:rsid w:val="00507A3D"/>
    <w:rsid w:val="00514C41"/>
    <w:rsid w:val="00515EF9"/>
    <w:rsid w:val="00531421"/>
    <w:rsid w:val="005A45F9"/>
    <w:rsid w:val="006030C6"/>
    <w:rsid w:val="00657ACD"/>
    <w:rsid w:val="006B793D"/>
    <w:rsid w:val="006E239D"/>
    <w:rsid w:val="006E36DA"/>
    <w:rsid w:val="006F04EF"/>
    <w:rsid w:val="006F20D8"/>
    <w:rsid w:val="006F481D"/>
    <w:rsid w:val="00744A76"/>
    <w:rsid w:val="00761E0D"/>
    <w:rsid w:val="0076254A"/>
    <w:rsid w:val="0076698B"/>
    <w:rsid w:val="00775346"/>
    <w:rsid w:val="00793D8E"/>
    <w:rsid w:val="007A5717"/>
    <w:rsid w:val="007B3C77"/>
    <w:rsid w:val="00827FE9"/>
    <w:rsid w:val="00864BFE"/>
    <w:rsid w:val="00865EED"/>
    <w:rsid w:val="009649BA"/>
    <w:rsid w:val="009B2921"/>
    <w:rsid w:val="009C287A"/>
    <w:rsid w:val="00A04E0F"/>
    <w:rsid w:val="00A46CEB"/>
    <w:rsid w:val="00A626A1"/>
    <w:rsid w:val="00A90BF9"/>
    <w:rsid w:val="00A94FD0"/>
    <w:rsid w:val="00AB2602"/>
    <w:rsid w:val="00BD49AC"/>
    <w:rsid w:val="00BE76CA"/>
    <w:rsid w:val="00C12A22"/>
    <w:rsid w:val="00C324CA"/>
    <w:rsid w:val="00C453F0"/>
    <w:rsid w:val="00C94D85"/>
    <w:rsid w:val="00CA0BED"/>
    <w:rsid w:val="00CA2117"/>
    <w:rsid w:val="00CA78B8"/>
    <w:rsid w:val="00CC5715"/>
    <w:rsid w:val="00D21807"/>
    <w:rsid w:val="00D23F87"/>
    <w:rsid w:val="00DA2A56"/>
    <w:rsid w:val="00E36889"/>
    <w:rsid w:val="00E63230"/>
    <w:rsid w:val="00EA08C9"/>
    <w:rsid w:val="00EE2CC4"/>
    <w:rsid w:val="00EE689C"/>
    <w:rsid w:val="00F14B06"/>
    <w:rsid w:val="00F659A9"/>
    <w:rsid w:val="00F8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3230"/>
    <w:rPr>
      <w:color w:val="666666"/>
    </w:rPr>
  </w:style>
  <w:style w:type="paragraph" w:customStyle="1" w:styleId="31A0FF0B5C024B539FD1CEE40AD7D7F8">
    <w:name w:val="31A0FF0B5C024B539FD1CEE40AD7D7F8"/>
  </w:style>
  <w:style w:type="paragraph" w:customStyle="1" w:styleId="4344EA4200E94F78B1B9A53C0C71BAAD">
    <w:name w:val="4344EA4200E94F78B1B9A53C0C71BAAD"/>
  </w:style>
  <w:style w:type="paragraph" w:customStyle="1" w:styleId="301A8DED29414C7F8372998F7993D2BC">
    <w:name w:val="301A8DED29414C7F8372998F7993D2BC"/>
  </w:style>
  <w:style w:type="paragraph" w:customStyle="1" w:styleId="E276980856E849DFBCF11325610D687C">
    <w:name w:val="E276980856E849DFBCF11325610D687C"/>
  </w:style>
  <w:style w:type="paragraph" w:customStyle="1" w:styleId="ED4344E707A643BC8F8F7AE86833F5E9">
    <w:name w:val="ED4344E707A643BC8F8F7AE86833F5E9"/>
    <w:rsid w:val="00E632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66734-745B-478A-BC56-35F624BE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Board Committee Agenda TEMPLATE 2024</Template>
  <TotalTime>226</TotalTime>
  <Pages>1</Pages>
  <Words>157</Words>
  <Characters>861</Characters>
  <Application>Microsoft Office Word</Application>
  <DocSecurity>0</DocSecurity>
  <Lines>23</Lines>
  <Paragraphs>20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Carrington</dc:creator>
  <cp:keywords/>
  <dc:description/>
  <cp:lastModifiedBy>Jennifer Edwards</cp:lastModifiedBy>
  <cp:revision>74</cp:revision>
  <cp:lastPrinted>2026-04-21T13:13:00Z</cp:lastPrinted>
  <dcterms:created xsi:type="dcterms:W3CDTF">2026-02-10T20:25:00Z</dcterms:created>
  <dcterms:modified xsi:type="dcterms:W3CDTF">2026-08-14T16:26:00Z</dcterms:modified>
</cp:coreProperties>
</file>